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595F2" w14:textId="77777777" w:rsidR="006B1495" w:rsidRPr="00177275" w:rsidRDefault="006B1495">
      <w:pPr>
        <w:tabs>
          <w:tab w:val="right" w:pos="9354"/>
        </w:tabs>
        <w:spacing w:line="240" w:lineRule="auto"/>
        <w:ind w:left="-900"/>
        <w:rPr>
          <w:rFonts w:ascii="Ubuntu Light" w:hAnsi="Ubuntu Light"/>
          <w:b/>
          <w:bCs/>
        </w:rPr>
      </w:pPr>
    </w:p>
    <w:p w14:paraId="53661DEF" w14:textId="77777777" w:rsidR="008D6D5D" w:rsidRPr="00177275" w:rsidRDefault="008D6D5D">
      <w:pPr>
        <w:tabs>
          <w:tab w:val="right" w:pos="9354"/>
        </w:tabs>
        <w:spacing w:line="240" w:lineRule="auto"/>
        <w:ind w:left="-900"/>
        <w:rPr>
          <w:rFonts w:ascii="Ubuntu Light" w:hAnsi="Ubuntu Light"/>
          <w:b/>
          <w:bCs/>
          <w:sz w:val="16"/>
        </w:rPr>
      </w:pPr>
      <w:r w:rsidRPr="00177275">
        <w:rPr>
          <w:rFonts w:ascii="Ubuntu Light" w:hAnsi="Ubuntu Light"/>
          <w:b/>
          <w:bCs/>
        </w:rPr>
        <w:t xml:space="preserve">Anmeldung </w:t>
      </w:r>
      <w:r w:rsidR="00DB63E4" w:rsidRPr="00177275">
        <w:rPr>
          <w:rFonts w:ascii="Ubuntu Light" w:hAnsi="Ubuntu Light"/>
          <w:b/>
          <w:bCs/>
        </w:rPr>
        <w:t>Psychomotorik</w:t>
      </w:r>
    </w:p>
    <w:p w14:paraId="0F973C6F" w14:textId="77777777" w:rsidR="008D6D5D" w:rsidRPr="00177275" w:rsidRDefault="008D6D5D">
      <w:pPr>
        <w:tabs>
          <w:tab w:val="right" w:pos="9354"/>
        </w:tabs>
        <w:spacing w:line="240" w:lineRule="auto"/>
        <w:rPr>
          <w:rFonts w:ascii="Ubuntu Light" w:hAnsi="Ubuntu Light"/>
        </w:rPr>
      </w:pPr>
    </w:p>
    <w:tbl>
      <w:tblPr>
        <w:tblW w:w="1034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87"/>
        <w:gridCol w:w="1171"/>
        <w:gridCol w:w="102"/>
        <w:gridCol w:w="163"/>
        <w:gridCol w:w="904"/>
        <w:gridCol w:w="904"/>
        <w:gridCol w:w="724"/>
        <w:gridCol w:w="135"/>
        <w:gridCol w:w="46"/>
        <w:gridCol w:w="1443"/>
        <w:gridCol w:w="44"/>
        <w:gridCol w:w="1045"/>
        <w:gridCol w:w="647"/>
        <w:gridCol w:w="1241"/>
        <w:gridCol w:w="103"/>
        <w:gridCol w:w="783"/>
      </w:tblGrid>
      <w:tr w:rsidR="008D6D5D" w:rsidRPr="00177275" w14:paraId="537CB5A5" w14:textId="77777777" w:rsidTr="00175E66">
        <w:trPr>
          <w:trHeight w:hRule="exact" w:val="113"/>
        </w:trPr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6234D" w14:textId="77777777" w:rsidR="008D6D5D" w:rsidRPr="00177275" w:rsidRDefault="008D6D5D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801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5048E" w14:textId="77777777" w:rsidR="008D6D5D" w:rsidRPr="00177275" w:rsidRDefault="008D6D5D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</w:tr>
      <w:tr w:rsidR="008D6D5D" w:rsidRPr="00177275" w14:paraId="09A56FD0" w14:textId="77777777" w:rsidTr="00175E66">
        <w:trPr>
          <w:trHeight w:hRule="exact" w:val="340"/>
        </w:trPr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50BB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Schulgemeinde:</w:t>
            </w:r>
          </w:p>
        </w:tc>
        <w:tc>
          <w:tcPr>
            <w:tcW w:w="801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31550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bookmarkEnd w:id="0"/>
          </w:p>
        </w:tc>
      </w:tr>
      <w:tr w:rsidR="008D6D5D" w:rsidRPr="00177275" w14:paraId="00A95D21" w14:textId="77777777" w:rsidTr="00175E66">
        <w:trPr>
          <w:trHeight w:hRule="exact" w:val="307"/>
        </w:trPr>
        <w:tc>
          <w:tcPr>
            <w:tcW w:w="232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BF388F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E9900F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4"/>
              </w:rPr>
            </w:pPr>
          </w:p>
        </w:tc>
        <w:tc>
          <w:tcPr>
            <w:tcW w:w="18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483537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2E476F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4"/>
              </w:rPr>
            </w:pP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775FF6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4"/>
              </w:rPr>
            </w:pPr>
          </w:p>
        </w:tc>
      </w:tr>
      <w:tr w:rsidR="008D6D5D" w:rsidRPr="00177275" w14:paraId="54968B65" w14:textId="77777777" w:rsidTr="00175E66">
        <w:trPr>
          <w:trHeight w:val="454"/>
        </w:trPr>
        <w:tc>
          <w:tcPr>
            <w:tcW w:w="4855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6658A8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b/>
                <w:bCs/>
                <w:sz w:val="18"/>
              </w:rPr>
            </w:pPr>
            <w:r w:rsidRPr="00177275">
              <w:rPr>
                <w:rFonts w:ascii="Ubuntu Light" w:hAnsi="Ubuntu Light"/>
                <w:b/>
                <w:bCs/>
                <w:sz w:val="18"/>
              </w:rPr>
              <w:t>Eltern/Erziehungsberechtigte</w:t>
            </w:r>
          </w:p>
        </w:tc>
        <w:tc>
          <w:tcPr>
            <w:tcW w:w="18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D642289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b/>
                <w:bCs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8DD0BE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b/>
                <w:bCs/>
                <w:sz w:val="18"/>
              </w:rPr>
            </w:pPr>
            <w:r w:rsidRPr="00177275">
              <w:rPr>
                <w:rFonts w:ascii="Ubuntu Light" w:hAnsi="Ubuntu Light"/>
                <w:b/>
                <w:bCs/>
                <w:sz w:val="18"/>
              </w:rPr>
              <w:t>Kind/Schüler/in</w:t>
            </w:r>
          </w:p>
        </w:tc>
        <w:tc>
          <w:tcPr>
            <w:tcW w:w="277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8DBCF3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b/>
                <w:bCs/>
                <w:sz w:val="18"/>
              </w:rPr>
            </w:pPr>
          </w:p>
        </w:tc>
      </w:tr>
      <w:tr w:rsidR="008D6D5D" w:rsidRPr="00177275" w14:paraId="411A3172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88B8" w14:textId="77777777" w:rsidR="008D6D5D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N</w:t>
            </w:r>
            <w:r w:rsidR="008D6D5D" w:rsidRPr="00177275">
              <w:rPr>
                <w:rFonts w:ascii="Ubuntu Light" w:hAnsi="Ubuntu Light"/>
                <w:sz w:val="18"/>
              </w:rPr>
              <w:t>ame Vater:</w:t>
            </w:r>
          </w:p>
        </w:tc>
        <w:tc>
          <w:tcPr>
            <w:tcW w:w="26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FCB51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A7BF69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46708F2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Name:</w:t>
            </w:r>
          </w:p>
        </w:tc>
        <w:tc>
          <w:tcPr>
            <w:tcW w:w="38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EF1AB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D6D5D" w:rsidRPr="00177275" w14:paraId="7E95B3A8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B3DD" w14:textId="77777777" w:rsidR="008D6D5D" w:rsidRPr="00177275" w:rsidRDefault="008E747C" w:rsidP="008E747C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Vorname Vater</w:t>
            </w:r>
            <w:r w:rsidR="008D6D5D" w:rsidRPr="00177275">
              <w:rPr>
                <w:rFonts w:ascii="Ubuntu Light" w:hAnsi="Ubuntu Light"/>
                <w:sz w:val="18"/>
              </w:rPr>
              <w:t>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BE9C4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740527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DF69A29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Vorname:</w:t>
            </w:r>
          </w:p>
        </w:tc>
        <w:tc>
          <w:tcPr>
            <w:tcW w:w="38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4ED6F" w14:textId="77777777" w:rsidR="008D6D5D" w:rsidRPr="00177275" w:rsidRDefault="008D6D5D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="00B303AE"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68591BB5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294B" w14:textId="77777777" w:rsidR="008E747C" w:rsidRPr="00177275" w:rsidRDefault="008E747C" w:rsidP="008E747C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Name Mutter: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F066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39657D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9B3CD0F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9404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bookmarkEnd w:id="1"/>
            <w:r w:rsidRPr="00177275">
              <w:rPr>
                <w:rFonts w:ascii="Ubuntu Light" w:hAnsi="Ubuntu Light"/>
                <w:sz w:val="18"/>
              </w:rPr>
              <w:t xml:space="preserve"> männlich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0F95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bookmarkEnd w:id="2"/>
            <w:r w:rsidRPr="00177275">
              <w:rPr>
                <w:rFonts w:ascii="Ubuntu Light" w:hAnsi="Ubuntu Light"/>
                <w:sz w:val="18"/>
              </w:rPr>
              <w:t xml:space="preserve"> weiblich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F8E76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</w:tr>
      <w:tr w:rsidR="008E747C" w:rsidRPr="00177275" w14:paraId="3A4511BE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8DC99" w14:textId="77777777" w:rsidR="008E747C" w:rsidRPr="00177275" w:rsidRDefault="008E747C" w:rsidP="008E747C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Vorname Mutter: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3BE5C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2AB506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C6F8CB5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Geburtsdatum:</w:t>
            </w:r>
          </w:p>
        </w:tc>
        <w:tc>
          <w:tcPr>
            <w:tcW w:w="2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5DA50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2BC66BF0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68868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Beruf des Vaters: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96BC438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65341EF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151A08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Nationalität: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4853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24983BDE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A66F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Beruf der Mutter:</w:t>
            </w:r>
          </w:p>
        </w:tc>
        <w:tc>
          <w:tcPr>
            <w:tcW w:w="269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A28DEC4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F6FB84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A1BC986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Muttersprache: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EF9F6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06F35401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83E5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Strasse/Hausnummer:</w:t>
            </w:r>
          </w:p>
        </w:tc>
        <w:tc>
          <w:tcPr>
            <w:tcW w:w="269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9D6A2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CABFB2B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CCF4CE7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Klasse: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6212B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6C16AD4D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A54B3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PLZ/Wohnort: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0228F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4FA7F06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E7D01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Eintrittsjahr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C935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Schule: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4D677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44F66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Kindergarten: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26D06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09CA9BA8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5CA8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Tel. privat: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680A8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828EE4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B07CD9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Schulhaus:</w:t>
            </w:r>
          </w:p>
        </w:tc>
        <w:tc>
          <w:tcPr>
            <w:tcW w:w="2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B25744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15A20E6F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283D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Tel. Arbeitsplatz: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8E8C7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AAEB48D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  <w:lang w:val="fr-CH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515579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Tel. Schulhaus/Kindergarten: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8CB0A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328A3E5E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7CF6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Mobiltelefon:</w:t>
            </w:r>
          </w:p>
        </w:tc>
        <w:tc>
          <w:tcPr>
            <w:tcW w:w="269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96AB87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noProof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noProof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noProof/>
                <w:sz w:val="18"/>
              </w:rPr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33F42CC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CF23D0A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Name/Vorname Lehrperson: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C7390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2903A5F2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77AEE" w14:textId="77777777" w:rsidR="008E747C" w:rsidRPr="00177275" w:rsidRDefault="008E747C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E-Mail:</w:t>
            </w:r>
          </w:p>
        </w:tc>
        <w:tc>
          <w:tcPr>
            <w:tcW w:w="269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483F40B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36464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E33DF0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  <w:lang w:val="it-IT"/>
              </w:rPr>
            </w:pPr>
            <w:r w:rsidRPr="00177275">
              <w:rPr>
                <w:rFonts w:ascii="Ubuntu Light" w:hAnsi="Ubuntu Light"/>
                <w:sz w:val="18"/>
                <w:lang w:val="it-IT"/>
              </w:rPr>
              <w:t>Tel. privat/Mobiltelefon: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6FED378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3F3D7790" w14:textId="77777777" w:rsidTr="00175E66">
        <w:trPr>
          <w:trHeight w:val="454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1F86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4"/>
              </w:rPr>
            </w:pPr>
          </w:p>
        </w:tc>
        <w:tc>
          <w:tcPr>
            <w:tcW w:w="2695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2A43A53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15E5BF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BFBF0F3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E-Mail:</w:t>
            </w:r>
          </w:p>
        </w:tc>
        <w:tc>
          <w:tcPr>
            <w:tcW w:w="2774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74D4D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503A0FB3" w14:textId="77777777" w:rsidTr="00175E66">
        <w:trPr>
          <w:trHeight w:hRule="exact" w:val="217"/>
        </w:trPr>
        <w:tc>
          <w:tcPr>
            <w:tcW w:w="21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209B1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4"/>
              </w:rPr>
            </w:pPr>
          </w:p>
        </w:tc>
        <w:tc>
          <w:tcPr>
            <w:tcW w:w="269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E9A727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E640D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111B3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4EEF2A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</w:tr>
      <w:tr w:rsidR="008E747C" w:rsidRPr="00177275" w14:paraId="5E960357" w14:textId="77777777" w:rsidTr="00175E66">
        <w:trPr>
          <w:trHeight w:hRule="exact" w:val="156"/>
        </w:trPr>
        <w:tc>
          <w:tcPr>
            <w:tcW w:w="20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E792004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0"/>
              </w:rPr>
            </w:pPr>
          </w:p>
        </w:tc>
        <w:tc>
          <w:tcPr>
            <w:tcW w:w="2797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CE190F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0"/>
              </w:rPr>
            </w:pPr>
          </w:p>
        </w:tc>
        <w:tc>
          <w:tcPr>
            <w:tcW w:w="1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A44BF5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0"/>
              </w:rPr>
            </w:pPr>
          </w:p>
        </w:tc>
        <w:tc>
          <w:tcPr>
            <w:tcW w:w="257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02EB59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0"/>
              </w:rPr>
            </w:pPr>
          </w:p>
        </w:tc>
        <w:tc>
          <w:tcPr>
            <w:tcW w:w="277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0B53AE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0"/>
              </w:rPr>
            </w:pPr>
          </w:p>
        </w:tc>
      </w:tr>
      <w:tr w:rsidR="008E747C" w:rsidRPr="00177275" w14:paraId="11471EC3" w14:textId="77777777" w:rsidTr="00DC6039">
        <w:trPr>
          <w:trHeight w:hRule="exact" w:val="340"/>
        </w:trPr>
        <w:tc>
          <w:tcPr>
            <w:tcW w:w="1034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B1C3D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b/>
                <w:bCs/>
                <w:sz w:val="18"/>
              </w:rPr>
            </w:pPr>
            <w:r w:rsidRPr="00177275">
              <w:rPr>
                <w:rFonts w:ascii="Ubuntu Light" w:hAnsi="Ubuntu Light"/>
                <w:b/>
                <w:bCs/>
                <w:sz w:val="18"/>
              </w:rPr>
              <w:t>Besteht eine frühere Anmeldung?</w:t>
            </w:r>
          </w:p>
        </w:tc>
      </w:tr>
      <w:tr w:rsidR="008E747C" w:rsidRPr="00177275" w14:paraId="22BAF818" w14:textId="77777777" w:rsidTr="00175E66">
        <w:trPr>
          <w:trHeight w:val="454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E711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r w:rsidRPr="00177275">
              <w:rPr>
                <w:rFonts w:ascii="Ubuntu Light" w:hAnsi="Ubuntu Light"/>
                <w:sz w:val="18"/>
              </w:rPr>
              <w:t xml:space="preserve"> nein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7B47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r w:rsidRPr="00177275">
              <w:rPr>
                <w:rFonts w:ascii="Ubuntu Light" w:hAnsi="Ubuntu Light"/>
                <w:sz w:val="18"/>
              </w:rPr>
              <w:t xml:space="preserve"> ja, schulpsychologisch</w:t>
            </w:r>
            <w:r w:rsidR="00384E68" w:rsidRPr="00177275">
              <w:rPr>
                <w:rFonts w:ascii="Ubuntu Light" w:hAnsi="Ubuntu Light"/>
                <w:sz w:val="18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A0F42" w14:textId="77777777" w:rsidR="008E747C" w:rsidRPr="00177275" w:rsidRDefault="008E747C" w:rsidP="00DC6039">
            <w:pPr>
              <w:spacing w:line="240" w:lineRule="auto"/>
              <w:ind w:left="303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wann: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84738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0D15" w14:textId="77777777" w:rsidR="008E747C" w:rsidRPr="00177275" w:rsidRDefault="008E747C" w:rsidP="00DC6039">
            <w:pPr>
              <w:spacing w:line="240" w:lineRule="auto"/>
              <w:ind w:left="123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bei wem?</w:t>
            </w:r>
          </w:p>
        </w:tc>
        <w:tc>
          <w:tcPr>
            <w:tcW w:w="2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F9B05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8E747C" w:rsidRPr="00177275" w14:paraId="0A4F18B8" w14:textId="77777777" w:rsidTr="00175E66">
        <w:trPr>
          <w:trHeight w:val="454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6C0F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7642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r w:rsidRPr="00177275">
              <w:rPr>
                <w:rFonts w:ascii="Ubuntu Light" w:hAnsi="Ubuntu Light"/>
                <w:sz w:val="18"/>
              </w:rPr>
              <w:t xml:space="preserve"> ja, psychomotorisch</w:t>
            </w:r>
            <w:r w:rsidR="00384E68" w:rsidRPr="00177275">
              <w:rPr>
                <w:rFonts w:ascii="Ubuntu Light" w:hAnsi="Ubuntu Light"/>
                <w:sz w:val="18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90BA" w14:textId="77777777" w:rsidR="008E747C" w:rsidRPr="00177275" w:rsidRDefault="008E747C" w:rsidP="00DC6039">
            <w:pPr>
              <w:spacing w:line="240" w:lineRule="auto"/>
              <w:ind w:left="303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wann: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805BD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F927" w14:textId="77777777" w:rsidR="008E747C" w:rsidRPr="00177275" w:rsidRDefault="008E747C" w:rsidP="00DC6039">
            <w:pPr>
              <w:spacing w:line="240" w:lineRule="auto"/>
              <w:ind w:left="123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bei wem?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330AC" w14:textId="77777777" w:rsidR="008E747C" w:rsidRPr="00177275" w:rsidRDefault="008E747C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175E66" w:rsidRPr="00177275" w14:paraId="63D1C89A" w14:textId="77777777" w:rsidTr="00175E66">
        <w:trPr>
          <w:trHeight w:val="454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40358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F8CB" w14:textId="77777777" w:rsidR="00175E66" w:rsidRPr="00177275" w:rsidRDefault="00175E66" w:rsidP="00AD477F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r w:rsidRPr="00177275">
              <w:rPr>
                <w:rFonts w:ascii="Ubuntu Light" w:hAnsi="Ubuntu Light"/>
                <w:sz w:val="18"/>
              </w:rPr>
              <w:t xml:space="preserve"> ja, logopädisch</w:t>
            </w:r>
            <w:r w:rsidR="00384E68" w:rsidRPr="00177275">
              <w:rPr>
                <w:rFonts w:ascii="Ubuntu Light" w:hAnsi="Ubuntu Light"/>
                <w:sz w:val="18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7BEF" w14:textId="77777777" w:rsidR="00175E66" w:rsidRPr="00177275" w:rsidRDefault="00175E66" w:rsidP="0060493E">
            <w:pPr>
              <w:spacing w:line="240" w:lineRule="auto"/>
              <w:ind w:left="303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wann: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CB040CA" w14:textId="77777777" w:rsidR="00175E66" w:rsidRPr="00177275" w:rsidRDefault="00175E66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4B5D" w14:textId="77777777" w:rsidR="00175E66" w:rsidRPr="00177275" w:rsidRDefault="00175E66" w:rsidP="0060493E">
            <w:pPr>
              <w:spacing w:line="240" w:lineRule="auto"/>
              <w:ind w:left="123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bei wem?</w:t>
            </w:r>
          </w:p>
        </w:tc>
        <w:tc>
          <w:tcPr>
            <w:tcW w:w="2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221A6" w14:textId="77777777" w:rsidR="00175E66" w:rsidRPr="00177275" w:rsidRDefault="00175E66" w:rsidP="0060493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384E68" w:rsidRPr="00177275" w14:paraId="36A8DB6F" w14:textId="77777777" w:rsidTr="00A96DF5">
        <w:trPr>
          <w:trHeight w:val="454"/>
        </w:trPr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0999FC" w14:textId="77777777" w:rsidR="00384E68" w:rsidRPr="00177275" w:rsidRDefault="00384E68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324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650A73" w14:textId="77777777" w:rsidR="00384E68" w:rsidRPr="00177275" w:rsidRDefault="00384E68" w:rsidP="00384E68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*Bitte vorhandene Berichte beilegen</w:t>
            </w:r>
          </w:p>
        </w:tc>
        <w:tc>
          <w:tcPr>
            <w:tcW w:w="2348" w:type="dxa"/>
            <w:gridSpan w:val="4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EB692" w14:textId="77777777" w:rsidR="00384E68" w:rsidRPr="00177275" w:rsidRDefault="00384E68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BED2E1" w14:textId="77777777" w:rsidR="00384E68" w:rsidRPr="00177275" w:rsidRDefault="00384E68" w:rsidP="00DC6039">
            <w:pPr>
              <w:spacing w:line="240" w:lineRule="auto"/>
              <w:ind w:left="123"/>
              <w:rPr>
                <w:rFonts w:ascii="Ubuntu Light" w:hAnsi="Ubuntu Light"/>
                <w:sz w:val="18"/>
              </w:rPr>
            </w:pP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AD0BC2" w14:textId="77777777" w:rsidR="00384E68" w:rsidRPr="00177275" w:rsidRDefault="00384E68" w:rsidP="00DC6039">
            <w:pPr>
              <w:spacing w:line="240" w:lineRule="auto"/>
              <w:ind w:left="123"/>
              <w:rPr>
                <w:rFonts w:ascii="Ubuntu Light" w:hAnsi="Ubuntu Light"/>
                <w:sz w:val="18"/>
              </w:rPr>
            </w:pPr>
          </w:p>
        </w:tc>
      </w:tr>
      <w:tr w:rsidR="00175E66" w:rsidRPr="00177275" w14:paraId="2169B26A" w14:textId="77777777" w:rsidTr="00175E66">
        <w:trPr>
          <w:trHeight w:hRule="exact" w:val="395"/>
        </w:trPr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6EF85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34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4F6BA7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E1B132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3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57A899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386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EBE2D5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</w:tr>
      <w:tr w:rsidR="00175E66" w:rsidRPr="00177275" w14:paraId="0D72C88E" w14:textId="77777777" w:rsidTr="00175E66">
        <w:trPr>
          <w:trHeight w:val="454"/>
        </w:trPr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E465A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Ort und Datum: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DCD3A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FE84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DCA1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Ort und Datum:</w:t>
            </w:r>
          </w:p>
        </w:tc>
        <w:tc>
          <w:tcPr>
            <w:tcW w:w="2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2DBB0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  <w:tr w:rsidR="00175E66" w:rsidRPr="00177275" w14:paraId="7F9A206A" w14:textId="77777777" w:rsidTr="00175E66">
        <w:trPr>
          <w:cantSplit/>
          <w:trHeight w:hRule="exact" w:val="870"/>
        </w:trPr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AC5B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07D4DE74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Unterschrift der Eltern oder des gesetzlichen</w:t>
            </w:r>
          </w:p>
          <w:p w14:paraId="0C66AEE2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Vertreters: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4FC40E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3084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1338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Unterschrift der Lehrperson</w:t>
            </w:r>
          </w:p>
          <w:p w14:paraId="41A107F6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oder anderer Auftraggeber: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B402F" w14:textId="77777777" w:rsidR="00175E66" w:rsidRPr="00177275" w:rsidRDefault="00175E66" w:rsidP="00DC6039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</w:tc>
      </w:tr>
    </w:tbl>
    <w:p w14:paraId="56DA7E70" w14:textId="77777777" w:rsidR="00FE4E14" w:rsidRPr="00177275" w:rsidRDefault="00FE4E14" w:rsidP="003D70AA">
      <w:pPr>
        <w:spacing w:line="240" w:lineRule="auto"/>
        <w:ind w:hanging="851"/>
        <w:rPr>
          <w:rFonts w:ascii="Ubuntu Light" w:hAnsi="Ubuntu Light"/>
          <w:sz w:val="18"/>
        </w:rPr>
      </w:pPr>
    </w:p>
    <w:p w14:paraId="17317950" w14:textId="77777777" w:rsidR="006455FA" w:rsidRPr="00177275" w:rsidRDefault="00892C61" w:rsidP="00892C61">
      <w:pPr>
        <w:spacing w:line="240" w:lineRule="auto"/>
        <w:ind w:hanging="851"/>
        <w:rPr>
          <w:rFonts w:ascii="Ubuntu Light" w:hAnsi="Ubuntu Light"/>
          <w:sz w:val="18"/>
        </w:rPr>
      </w:pPr>
      <w:r w:rsidRPr="00177275">
        <w:rPr>
          <w:rFonts w:ascii="Ubuntu Light" w:hAnsi="Ubuntu Light"/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73F5CCE" wp14:editId="04D840C7">
                <wp:simplePos x="0" y="0"/>
                <wp:positionH relativeFrom="column">
                  <wp:posOffset>4709491</wp:posOffset>
                </wp:positionH>
                <wp:positionV relativeFrom="page">
                  <wp:posOffset>9835515</wp:posOffset>
                </wp:positionV>
                <wp:extent cx="1295400" cy="310101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E5E85" w14:textId="77777777" w:rsidR="0060493E" w:rsidRPr="0060493E" w:rsidRDefault="0060493E" w:rsidP="0060493E">
                            <w:pPr>
                              <w:spacing w:line="240" w:lineRule="auto"/>
                              <w:ind w:hanging="85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 w:rsidRPr="00FE4E14">
                              <w:rPr>
                                <w:b/>
                                <w:sz w:val="18"/>
                              </w:rPr>
                              <w:t>Rückseite beachten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F5CCE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70.85pt;margin-top:774.45pt;width:102pt;height: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" o:allowincell="f" fillcolor="white [3201]" stroked="f" strokeweight=".5pt">
                <v:textbox>
                  <w:txbxContent>
                    <w:p w14:paraId="64FE5E85" w14:textId="77777777" w:rsidR="0060493E" w:rsidRPr="0060493E" w:rsidRDefault="0060493E" w:rsidP="0060493E">
                      <w:pPr>
                        <w:spacing w:line="240" w:lineRule="auto"/>
                        <w:ind w:hanging="851"/>
                        <w:jc w:val="right"/>
                        <w:rPr>
                          <w:b/>
                          <w:sz w:val="18"/>
                        </w:rPr>
                      </w:pPr>
                      <w:r w:rsidRPr="00FE4E14">
                        <w:rPr>
                          <w:b/>
                          <w:sz w:val="18"/>
                        </w:rPr>
                        <w:t>Rückseite beachten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455FA" w:rsidRPr="00177275">
        <w:rPr>
          <w:rFonts w:ascii="Ubuntu Light" w:hAnsi="Ubuntu Light"/>
          <w:sz w:val="18"/>
        </w:rPr>
        <w:br w:type="page"/>
      </w:r>
    </w:p>
    <w:tbl>
      <w:tblPr>
        <w:tblW w:w="10342" w:type="dxa"/>
        <w:tblInd w:w="-83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42"/>
      </w:tblGrid>
      <w:tr w:rsidR="008E5CD7" w:rsidRPr="00177275" w14:paraId="2320F161" w14:textId="77777777" w:rsidTr="005B3C77">
        <w:trPr>
          <w:trHeight w:hRule="exact" w:val="340"/>
        </w:trPr>
        <w:tc>
          <w:tcPr>
            <w:tcW w:w="10342" w:type="dxa"/>
            <w:tcBorders>
              <w:top w:val="nil"/>
              <w:bottom w:val="nil"/>
            </w:tcBorders>
            <w:vAlign w:val="center"/>
          </w:tcPr>
          <w:p w14:paraId="6007B7BF" w14:textId="77777777" w:rsidR="008E5CD7" w:rsidRPr="00177275" w:rsidRDefault="00E75E6F" w:rsidP="00A11922">
            <w:pPr>
              <w:spacing w:line="240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177275">
              <w:rPr>
                <w:rFonts w:ascii="Ubuntu Light" w:hAnsi="Ubuntu Light"/>
                <w:b/>
                <w:bCs/>
                <w:sz w:val="22"/>
                <w:szCs w:val="22"/>
              </w:rPr>
              <w:lastRenderedPageBreak/>
              <w:t>Weshalb</w:t>
            </w:r>
            <w:r w:rsidR="008E5CD7" w:rsidRPr="00177275">
              <w:rPr>
                <w:rFonts w:ascii="Ubuntu Light" w:hAnsi="Ubuntu Light"/>
                <w:b/>
                <w:bCs/>
                <w:sz w:val="22"/>
                <w:szCs w:val="22"/>
              </w:rPr>
              <w:t xml:space="preserve"> wünschen Sie eine psychomotorische Abklärung?</w:t>
            </w:r>
            <w:r w:rsidRPr="00177275">
              <w:rPr>
                <w:rFonts w:ascii="Ubuntu Light" w:hAnsi="Ubuntu Light"/>
                <w:b/>
                <w:bCs/>
                <w:sz w:val="22"/>
                <w:szCs w:val="22"/>
              </w:rPr>
              <w:t xml:space="preserve"> Besteht aktuell ein Leidensdruck?</w:t>
            </w:r>
          </w:p>
        </w:tc>
      </w:tr>
      <w:tr w:rsidR="008E5CD7" w:rsidRPr="00177275" w14:paraId="39D56892" w14:textId="77777777" w:rsidTr="005B3C77">
        <w:trPr>
          <w:trHeight w:hRule="exact" w:val="1365"/>
        </w:trPr>
        <w:tc>
          <w:tcPr>
            <w:tcW w:w="10342" w:type="dxa"/>
            <w:tcBorders>
              <w:top w:val="nil"/>
            </w:tcBorders>
          </w:tcPr>
          <w:p w14:paraId="41D8EBA8" w14:textId="77777777" w:rsidR="008E5CD7" w:rsidRPr="00177275" w:rsidRDefault="008E5CD7" w:rsidP="0075234D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="0075234D" w:rsidRPr="00177275">
              <w:rPr>
                <w:rFonts w:ascii="Ubuntu Light" w:hAnsi="Ubuntu Light"/>
                <w:sz w:val="18"/>
              </w:rPr>
              <w:t> </w:t>
            </w:r>
            <w:r w:rsidR="0075234D" w:rsidRPr="00177275">
              <w:rPr>
                <w:rFonts w:ascii="Ubuntu Light" w:hAnsi="Ubuntu Light"/>
                <w:sz w:val="18"/>
              </w:rPr>
              <w:t> </w:t>
            </w:r>
            <w:r w:rsidR="0075234D" w:rsidRPr="00177275">
              <w:rPr>
                <w:rFonts w:ascii="Ubuntu Light" w:hAnsi="Ubuntu Light"/>
                <w:sz w:val="18"/>
              </w:rPr>
              <w:t> </w:t>
            </w:r>
            <w:r w:rsidR="0075234D" w:rsidRPr="00177275">
              <w:rPr>
                <w:rFonts w:ascii="Ubuntu Light" w:hAnsi="Ubuntu Light"/>
                <w:sz w:val="18"/>
              </w:rPr>
              <w:t> </w:t>
            </w:r>
            <w:r w:rsidR="0075234D" w:rsidRPr="00177275">
              <w:rPr>
                <w:rFonts w:ascii="Ubuntu Light" w:hAnsi="Ubuntu Light"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</w:tbl>
    <w:p w14:paraId="4B196907" w14:textId="77777777" w:rsidR="008E5CD7" w:rsidRPr="00177275" w:rsidRDefault="008E5CD7" w:rsidP="003D70AA">
      <w:pPr>
        <w:spacing w:line="240" w:lineRule="auto"/>
        <w:ind w:hanging="851"/>
        <w:rPr>
          <w:rFonts w:ascii="Ubuntu Light" w:hAnsi="Ubuntu Light"/>
          <w:sz w:val="18"/>
        </w:rPr>
      </w:pPr>
    </w:p>
    <w:tbl>
      <w:tblPr>
        <w:tblW w:w="1038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3"/>
        <w:gridCol w:w="568"/>
        <w:gridCol w:w="9214"/>
      </w:tblGrid>
      <w:tr w:rsidR="00D918BB" w:rsidRPr="00177275" w14:paraId="1076B842" w14:textId="77777777" w:rsidTr="0041432A">
        <w:trPr>
          <w:trHeight w:hRule="exact" w:val="451"/>
        </w:trPr>
        <w:tc>
          <w:tcPr>
            <w:tcW w:w="103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1007" w14:textId="77777777" w:rsidR="00D918BB" w:rsidRPr="00177275" w:rsidRDefault="00D918BB" w:rsidP="00D918BB">
            <w:pPr>
              <w:spacing w:line="240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177275">
              <w:rPr>
                <w:rFonts w:ascii="Ubuntu Light" w:hAnsi="Ubuntu Light"/>
                <w:b/>
                <w:bCs/>
                <w:sz w:val="22"/>
                <w:szCs w:val="22"/>
              </w:rPr>
              <w:t>Beobachtungen zum Verhalten des Kindes in der Schule</w:t>
            </w:r>
            <w:r w:rsidR="00EC4771" w:rsidRPr="00177275">
              <w:rPr>
                <w:rFonts w:ascii="Ubuntu Light" w:hAnsi="Ubuntu Light"/>
                <w:b/>
                <w:bCs/>
                <w:sz w:val="22"/>
                <w:szCs w:val="22"/>
              </w:rPr>
              <w:t>,</w:t>
            </w:r>
            <w:r w:rsidRPr="00177275">
              <w:rPr>
                <w:rFonts w:ascii="Ubuntu Light" w:hAnsi="Ubuntu Light"/>
                <w:b/>
                <w:bCs/>
                <w:sz w:val="22"/>
                <w:szCs w:val="22"/>
              </w:rPr>
              <w:t xml:space="preserve"> bzw. im Kindergarten</w:t>
            </w:r>
          </w:p>
        </w:tc>
      </w:tr>
      <w:tr w:rsidR="000E1A77" w:rsidRPr="00177275" w14:paraId="2795AAEF" w14:textId="77777777" w:rsidTr="0041432A">
        <w:trPr>
          <w:trHeight w:hRule="exact" w:val="27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77C0B" w14:textId="77777777" w:rsidR="000E1A77" w:rsidRPr="00177275" w:rsidRDefault="000E1A77" w:rsidP="00A11922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Ja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E7116" w14:textId="77777777" w:rsidR="000E1A77" w:rsidRPr="00177275" w:rsidRDefault="000E1A77" w:rsidP="00A11922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Nein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3096" w14:textId="77777777" w:rsidR="000E1A77" w:rsidRPr="00177275" w:rsidRDefault="000E1A77" w:rsidP="000E1A77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Sozialverhalten</w:t>
            </w:r>
          </w:p>
        </w:tc>
      </w:tr>
      <w:tr w:rsidR="000E1A77" w:rsidRPr="00177275" w14:paraId="09093E71" w14:textId="77777777" w:rsidTr="0037366E">
        <w:trPr>
          <w:trHeight w:hRule="exact" w:val="121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33CB4E65" w14:textId="77777777" w:rsidR="000E1A77" w:rsidRPr="00177275" w:rsidRDefault="000E1A77" w:rsidP="00A11922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"/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  <w:bookmarkEnd w:id="3"/>
          </w:p>
          <w:p w14:paraId="198B3BAE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0D7D4487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9BA9901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268C8A6A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78A6D02F" w14:textId="77777777" w:rsidR="000E1A77" w:rsidRPr="00177275" w:rsidRDefault="000E1A77" w:rsidP="00A11922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28D8673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7A6BA87D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0F2BC4E4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D2D0D83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646C1448" w14:textId="77777777" w:rsidR="000E1A77" w:rsidRPr="00177275" w:rsidRDefault="000E1A77" w:rsidP="0096652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2153091E" w14:textId="77777777" w:rsidR="000E1A77" w:rsidRPr="00177275" w:rsidRDefault="000E1A77" w:rsidP="00A11922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9917A26" w14:textId="77777777" w:rsidR="000E1A77" w:rsidRPr="00177275" w:rsidRDefault="000E1A77" w:rsidP="000E1A77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Zeigt Interesse an anderen Kindern</w:t>
            </w:r>
          </w:p>
          <w:p w14:paraId="2D07CAC3" w14:textId="77777777" w:rsidR="000E1A77" w:rsidRPr="00177275" w:rsidRDefault="000E1A77" w:rsidP="000E1A77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Ist integriert in der Schule</w:t>
            </w:r>
          </w:p>
          <w:p w14:paraId="1EFA7535" w14:textId="77777777" w:rsidR="000E1A77" w:rsidRPr="00177275" w:rsidRDefault="00E75E6F" w:rsidP="000E1A77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Hilft anderen und kann selbst Hilfe annehmen</w:t>
            </w:r>
          </w:p>
          <w:p w14:paraId="096F27FB" w14:textId="77777777" w:rsidR="000E1A77" w:rsidRPr="00177275" w:rsidRDefault="000E1A77" w:rsidP="000E1A77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Hält sich an Regeln</w:t>
            </w:r>
          </w:p>
          <w:p w14:paraId="085D84BB" w14:textId="77777777" w:rsidR="000E1A77" w:rsidRPr="00177275" w:rsidRDefault="000E1A77" w:rsidP="000E1A77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Kann Konflikte lösen</w:t>
            </w:r>
          </w:p>
          <w:p w14:paraId="06B9A46C" w14:textId="77777777" w:rsidR="000E1A77" w:rsidRPr="00177275" w:rsidRDefault="000E1A77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1AE57657" w14:textId="77777777" w:rsidR="000E1A77" w:rsidRPr="00177275" w:rsidRDefault="000E1A77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6FF9966F" w14:textId="77777777" w:rsidR="000E1A77" w:rsidRPr="00177275" w:rsidRDefault="000E1A77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550D0E51" w14:textId="77777777" w:rsidR="000E1A77" w:rsidRPr="00177275" w:rsidRDefault="000E1A77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70EB2C23" w14:textId="77777777" w:rsidR="000E1A77" w:rsidRPr="00177275" w:rsidRDefault="000E1A77" w:rsidP="003841F8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</w:tr>
      <w:tr w:rsidR="00D800AB" w:rsidRPr="00177275" w14:paraId="44A38780" w14:textId="77777777" w:rsidTr="0037366E">
        <w:trPr>
          <w:trHeight w:hRule="exact" w:val="917"/>
        </w:trPr>
        <w:tc>
          <w:tcPr>
            <w:tcW w:w="103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AD351D" w14:textId="77777777" w:rsidR="00D800AB" w:rsidRPr="00177275" w:rsidRDefault="00D800AB" w:rsidP="00A11922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Bemerkungen</w:t>
            </w:r>
          </w:p>
          <w:p w14:paraId="09DB7EFE" w14:textId="77777777" w:rsidR="00D800AB" w:rsidRPr="00177275" w:rsidRDefault="00D800AB" w:rsidP="003831A5">
            <w:pPr>
              <w:spacing w:before="60"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</w:tc>
      </w:tr>
    </w:tbl>
    <w:p w14:paraId="5092204D" w14:textId="77777777" w:rsidR="008E5CD7" w:rsidRPr="00177275" w:rsidRDefault="008E5CD7" w:rsidP="003D70AA">
      <w:pPr>
        <w:spacing w:line="240" w:lineRule="auto"/>
        <w:ind w:hanging="851"/>
        <w:rPr>
          <w:rFonts w:ascii="Ubuntu Light" w:hAnsi="Ubuntu Light"/>
          <w:sz w:val="18"/>
        </w:rPr>
      </w:pPr>
    </w:p>
    <w:tbl>
      <w:tblPr>
        <w:tblW w:w="1038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3"/>
        <w:gridCol w:w="568"/>
        <w:gridCol w:w="9214"/>
      </w:tblGrid>
      <w:tr w:rsidR="00036B9E" w:rsidRPr="00177275" w14:paraId="666FA48F" w14:textId="77777777" w:rsidTr="00CD27C8">
        <w:trPr>
          <w:trHeight w:hRule="exact" w:val="27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0BE8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Ja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B8645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Nein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AC761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Lernverhalten</w:t>
            </w:r>
          </w:p>
        </w:tc>
      </w:tr>
      <w:tr w:rsidR="00036B9E" w:rsidRPr="00177275" w14:paraId="6D5D1485" w14:textId="77777777" w:rsidTr="008328E1">
        <w:trPr>
          <w:trHeight w:hRule="exact" w:val="968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6408F75C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47067676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5DFB783D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340A12B" w14:textId="77777777" w:rsidR="00896F6B" w:rsidRPr="00177275" w:rsidRDefault="00896F6B" w:rsidP="00896F6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31739C67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B43F495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390AD7D0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70061EAD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35D3C411" w14:textId="77777777" w:rsidR="00896F6B" w:rsidRPr="00177275" w:rsidRDefault="00896F6B" w:rsidP="00896F6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8158556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CA900D3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Ist interessiert an Neuem</w:t>
            </w:r>
            <w:r w:rsidR="00E75E6F" w:rsidRPr="00177275">
              <w:rPr>
                <w:rFonts w:ascii="Ubuntu Light" w:hAnsi="Ubuntu Light"/>
                <w:sz w:val="18"/>
              </w:rPr>
              <w:t xml:space="preserve"> und traut sich an Neues heran</w:t>
            </w:r>
          </w:p>
          <w:p w14:paraId="4A914431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Hat eine altersentsprechende Konzentrationsspanne</w:t>
            </w:r>
          </w:p>
          <w:p w14:paraId="41F1E5B7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Zeigt Ausdauer und Einsatz</w:t>
            </w:r>
          </w:p>
          <w:p w14:paraId="7806761E" w14:textId="77777777" w:rsidR="008328E1" w:rsidRPr="00177275" w:rsidRDefault="00E75E6F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Kann sich Aufträge merken und umsetzen und kann eine Handlung planen</w:t>
            </w:r>
          </w:p>
          <w:p w14:paraId="2AEE5888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14C72829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375C5CB3" w14:textId="77777777" w:rsidR="00036B9E" w:rsidRPr="00177275" w:rsidRDefault="00036B9E" w:rsidP="00036B9E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</w:tr>
      <w:tr w:rsidR="00660FA8" w:rsidRPr="00177275" w14:paraId="5C1BFC2D" w14:textId="77777777" w:rsidTr="0037366E">
        <w:trPr>
          <w:trHeight w:hRule="exact" w:val="998"/>
        </w:trPr>
        <w:tc>
          <w:tcPr>
            <w:tcW w:w="103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E915D3" w14:textId="77777777" w:rsidR="00660FA8" w:rsidRPr="00177275" w:rsidRDefault="00660FA8" w:rsidP="00D471EC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Bemerkungen</w:t>
            </w:r>
          </w:p>
          <w:p w14:paraId="56F6FB85" w14:textId="77777777" w:rsidR="00660FA8" w:rsidRPr="00177275" w:rsidRDefault="00660FA8" w:rsidP="003831A5">
            <w:pPr>
              <w:spacing w:before="60"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noProof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noProof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noProof/>
                <w:sz w:val="18"/>
              </w:rPr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end"/>
            </w:r>
          </w:p>
        </w:tc>
      </w:tr>
    </w:tbl>
    <w:p w14:paraId="38A6228A" w14:textId="77777777" w:rsidR="0096652B" w:rsidRPr="00177275" w:rsidRDefault="0096652B" w:rsidP="003D70AA">
      <w:pPr>
        <w:spacing w:line="240" w:lineRule="auto"/>
        <w:ind w:hanging="851"/>
        <w:rPr>
          <w:rFonts w:ascii="Ubuntu Light" w:hAnsi="Ubuntu Light"/>
          <w:sz w:val="18"/>
        </w:rPr>
      </w:pPr>
    </w:p>
    <w:tbl>
      <w:tblPr>
        <w:tblW w:w="1038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3"/>
        <w:gridCol w:w="568"/>
        <w:gridCol w:w="9214"/>
      </w:tblGrid>
      <w:tr w:rsidR="00036B9E" w:rsidRPr="00177275" w14:paraId="44B4A7EB" w14:textId="77777777" w:rsidTr="0041432A">
        <w:trPr>
          <w:trHeight w:hRule="exact" w:val="27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D9F4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Ja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4CF7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Nein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8C15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Selbstkonzept</w:t>
            </w:r>
          </w:p>
        </w:tc>
      </w:tr>
      <w:tr w:rsidR="00036B9E" w:rsidRPr="00177275" w14:paraId="37A86B01" w14:textId="77777777" w:rsidTr="008328E1">
        <w:trPr>
          <w:trHeight w:hRule="exact" w:val="1187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619AB53D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0727E152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FFBB971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705F5CD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5AB37377" w14:textId="77777777" w:rsidR="00896F6B" w:rsidRPr="00177275" w:rsidRDefault="00896F6B" w:rsidP="00896F6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31618CB3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65F7B29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80475FD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7E2F372F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746502D4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622A697D" w14:textId="77777777" w:rsidR="00896F6B" w:rsidRPr="00177275" w:rsidRDefault="00896F6B" w:rsidP="00896F6B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01DBE99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025B36B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Ist selbst</w:t>
            </w:r>
            <w:r w:rsidR="00E75E6F" w:rsidRPr="00177275">
              <w:rPr>
                <w:rFonts w:ascii="Ubuntu Light" w:hAnsi="Ubuntu Light"/>
                <w:sz w:val="18"/>
              </w:rPr>
              <w:t>st</w:t>
            </w:r>
            <w:r w:rsidRPr="00177275">
              <w:rPr>
                <w:rFonts w:ascii="Ubuntu Light" w:hAnsi="Ubuntu Light"/>
                <w:sz w:val="18"/>
              </w:rPr>
              <w:t>ändig</w:t>
            </w:r>
          </w:p>
          <w:p w14:paraId="216106C9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Hat eine altersentsprechende Selbsteinschätzung</w:t>
            </w:r>
          </w:p>
          <w:p w14:paraId="224E0A9D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Kann mit Misserfolg umgehen</w:t>
            </w:r>
          </w:p>
          <w:p w14:paraId="26F9E85A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Hat Vertrauen in die eigenen Fähigkeiten</w:t>
            </w:r>
          </w:p>
          <w:p w14:paraId="5C538AD4" w14:textId="77777777" w:rsidR="0053074E" w:rsidRPr="00177275" w:rsidRDefault="0053074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Kann am Alltagsgeschehen partizipieren</w:t>
            </w:r>
          </w:p>
          <w:p w14:paraId="0C01C175" w14:textId="77777777" w:rsidR="008328E1" w:rsidRPr="00177275" w:rsidRDefault="008328E1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3A676232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2B2EF6F3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43C49980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68419971" w14:textId="77777777" w:rsidR="00036B9E" w:rsidRPr="00177275" w:rsidRDefault="00036B9E" w:rsidP="00036B9E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</w:tr>
      <w:tr w:rsidR="00660FA8" w:rsidRPr="00177275" w14:paraId="49E80489" w14:textId="77777777" w:rsidTr="0037366E">
        <w:trPr>
          <w:trHeight w:hRule="exact" w:val="994"/>
        </w:trPr>
        <w:tc>
          <w:tcPr>
            <w:tcW w:w="103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1DCEDE" w14:textId="77777777" w:rsidR="00660FA8" w:rsidRPr="00177275" w:rsidRDefault="00660FA8" w:rsidP="00D471EC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Bemerkungen</w:t>
            </w:r>
          </w:p>
          <w:p w14:paraId="3995FBC2" w14:textId="77777777" w:rsidR="00660FA8" w:rsidRPr="00177275" w:rsidRDefault="00660FA8" w:rsidP="003831A5">
            <w:pPr>
              <w:spacing w:before="60"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noProof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noProof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noProof/>
                <w:sz w:val="18"/>
              </w:rPr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end"/>
            </w:r>
          </w:p>
        </w:tc>
      </w:tr>
    </w:tbl>
    <w:p w14:paraId="6502EB69" w14:textId="77777777" w:rsidR="00660FA8" w:rsidRPr="00177275" w:rsidRDefault="00660FA8" w:rsidP="003D70AA">
      <w:pPr>
        <w:spacing w:line="240" w:lineRule="auto"/>
        <w:ind w:hanging="851"/>
        <w:rPr>
          <w:rFonts w:ascii="Ubuntu Light" w:hAnsi="Ubuntu Light"/>
          <w:sz w:val="18"/>
        </w:rPr>
      </w:pPr>
    </w:p>
    <w:tbl>
      <w:tblPr>
        <w:tblW w:w="1038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3"/>
        <w:gridCol w:w="568"/>
        <w:gridCol w:w="9214"/>
      </w:tblGrid>
      <w:tr w:rsidR="00036B9E" w:rsidRPr="00177275" w14:paraId="65EB476F" w14:textId="77777777" w:rsidTr="0041432A">
        <w:trPr>
          <w:trHeight w:hRule="exact" w:val="27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0DB6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Ja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CE8C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Nein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72A7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Motorik</w:t>
            </w:r>
            <w:r w:rsidR="0053074E" w:rsidRPr="00177275">
              <w:rPr>
                <w:rFonts w:ascii="Ubuntu Light" w:hAnsi="Ubuntu Light"/>
                <w:b/>
                <w:sz w:val="18"/>
              </w:rPr>
              <w:t xml:space="preserve"> und Wahrnehmung</w:t>
            </w:r>
          </w:p>
        </w:tc>
      </w:tr>
      <w:tr w:rsidR="00036B9E" w:rsidRPr="00177275" w14:paraId="64029A69" w14:textId="77777777" w:rsidTr="0037366E">
        <w:trPr>
          <w:trHeight w:hRule="exact" w:val="1628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0E206B35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0CBD89BA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5E596442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266820F4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03C4F67A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363064E3" w14:textId="77777777" w:rsidR="00036B9E" w:rsidRPr="00177275" w:rsidRDefault="00036B9E" w:rsidP="00817ED0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799B25A3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4FFFE1DD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688BAAC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666E14BA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281DFEE9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21C8F43B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354E4F21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83E7AB6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2FF643CD" w14:textId="77777777" w:rsidR="00036B9E" w:rsidRPr="00177275" w:rsidRDefault="00036B9E" w:rsidP="0016180F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275">
              <w:rPr>
                <w:rFonts w:ascii="Ubuntu Light" w:hAnsi="Ubuntu Light"/>
                <w:sz w:val="18"/>
              </w:rPr>
              <w:instrText xml:space="preserve"> FORMCHECKBOX </w:instrText>
            </w:r>
            <w:r w:rsidRPr="00177275">
              <w:rPr>
                <w:rFonts w:ascii="Ubuntu Light" w:hAnsi="Ubuntu Light"/>
                <w:sz w:val="18"/>
              </w:rPr>
            </w:r>
            <w:r w:rsidRPr="00177275">
              <w:rPr>
                <w:rFonts w:ascii="Ubuntu Light" w:hAnsi="Ubuntu Light"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sz w:val="18"/>
              </w:rPr>
              <w:fldChar w:fldCharType="end"/>
            </w:r>
          </w:p>
          <w:p w14:paraId="1593E558" w14:textId="77777777" w:rsidR="00036B9E" w:rsidRPr="00177275" w:rsidRDefault="00036B9E" w:rsidP="00D471EC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5D21A96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Bewegt sich gerne</w:t>
            </w:r>
          </w:p>
          <w:p w14:paraId="4852E07B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Zeigt eine gute Raumorientierung (Richtung, Brems- und Ausweichreaktion beim Spiel)</w:t>
            </w:r>
          </w:p>
          <w:p w14:paraId="2E7AAF6B" w14:textId="77777777" w:rsidR="00036B9E" w:rsidRPr="00177275" w:rsidRDefault="0053074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Kann altersübliche Fertigkeiten ausführen (Ball spielen, hüpfen, rennen, klettern, hinunterspringen)</w:t>
            </w:r>
          </w:p>
          <w:p w14:paraId="33A86274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 xml:space="preserve">Zeigt ein </w:t>
            </w:r>
            <w:r w:rsidR="0053074E" w:rsidRPr="00177275">
              <w:rPr>
                <w:rFonts w:ascii="Ubuntu Light" w:hAnsi="Ubuntu Light"/>
                <w:sz w:val="18"/>
              </w:rPr>
              <w:t>altersentsprechendes</w:t>
            </w:r>
            <w:r w:rsidRPr="00177275">
              <w:rPr>
                <w:rFonts w:ascii="Ubuntu Light" w:hAnsi="Ubuntu Light"/>
                <w:sz w:val="18"/>
              </w:rPr>
              <w:t xml:space="preserve"> Gleichgewicht</w:t>
            </w:r>
          </w:p>
          <w:p w14:paraId="5DD5DA06" w14:textId="77777777" w:rsidR="00036B9E" w:rsidRPr="00177275" w:rsidRDefault="0053074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Zeigt eine angemessene Körperspannung</w:t>
            </w:r>
          </w:p>
          <w:p w14:paraId="701A08DF" w14:textId="77777777" w:rsidR="00036B9E" w:rsidRPr="00177275" w:rsidRDefault="0053074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Kann Farben, Formen (und Buchstaben) benennen und unterscheiden</w:t>
            </w:r>
          </w:p>
          <w:p w14:paraId="31D3340C" w14:textId="77777777" w:rsidR="00036B9E" w:rsidRPr="00177275" w:rsidRDefault="00036B9E" w:rsidP="00036B9E">
            <w:pPr>
              <w:spacing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sz w:val="18"/>
              </w:rPr>
              <w:t>Hat eine altersentsprechende Feinmotorik (Koordination der Hände</w:t>
            </w:r>
            <w:r w:rsidR="0053074E" w:rsidRPr="00177275">
              <w:rPr>
                <w:rFonts w:ascii="Ubuntu Light" w:hAnsi="Ubuntu Light"/>
                <w:sz w:val="18"/>
              </w:rPr>
              <w:t xml:space="preserve"> – klare Händigkeit</w:t>
            </w:r>
            <w:r w:rsidRPr="00177275">
              <w:rPr>
                <w:rFonts w:ascii="Ubuntu Light" w:hAnsi="Ubuntu Light"/>
                <w:sz w:val="18"/>
              </w:rPr>
              <w:t>, schreiben, basteln…)</w:t>
            </w:r>
          </w:p>
          <w:p w14:paraId="0E806C88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6FD04B69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24E9E937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3CA4B660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15F56116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019A452A" w14:textId="77777777" w:rsidR="00036B9E" w:rsidRPr="00177275" w:rsidRDefault="00036B9E">
            <w:pPr>
              <w:spacing w:line="240" w:lineRule="auto"/>
              <w:rPr>
                <w:rFonts w:ascii="Ubuntu Light" w:hAnsi="Ubuntu Light"/>
                <w:sz w:val="18"/>
              </w:rPr>
            </w:pPr>
          </w:p>
          <w:p w14:paraId="165C0A44" w14:textId="77777777" w:rsidR="00036B9E" w:rsidRPr="00177275" w:rsidRDefault="00036B9E" w:rsidP="00036B9E">
            <w:pPr>
              <w:spacing w:line="240" w:lineRule="auto"/>
              <w:jc w:val="center"/>
              <w:rPr>
                <w:rFonts w:ascii="Ubuntu Light" w:hAnsi="Ubuntu Light"/>
                <w:sz w:val="18"/>
              </w:rPr>
            </w:pPr>
          </w:p>
        </w:tc>
      </w:tr>
      <w:tr w:rsidR="00660FA8" w:rsidRPr="00177275" w14:paraId="1CAB6F88" w14:textId="77777777" w:rsidTr="0037366E">
        <w:trPr>
          <w:trHeight w:hRule="exact" w:val="976"/>
        </w:trPr>
        <w:tc>
          <w:tcPr>
            <w:tcW w:w="103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EA8CF7" w14:textId="77777777" w:rsidR="00660FA8" w:rsidRPr="00177275" w:rsidRDefault="00660FA8" w:rsidP="00D471EC">
            <w:pPr>
              <w:spacing w:line="240" w:lineRule="auto"/>
              <w:rPr>
                <w:rFonts w:ascii="Ubuntu Light" w:hAnsi="Ubuntu Light"/>
                <w:b/>
                <w:sz w:val="18"/>
              </w:rPr>
            </w:pPr>
            <w:r w:rsidRPr="00177275">
              <w:rPr>
                <w:rFonts w:ascii="Ubuntu Light" w:hAnsi="Ubuntu Light"/>
                <w:b/>
                <w:sz w:val="18"/>
              </w:rPr>
              <w:t>Bemerkungen</w:t>
            </w:r>
          </w:p>
          <w:p w14:paraId="0B2EC796" w14:textId="77777777" w:rsidR="00660FA8" w:rsidRPr="00177275" w:rsidRDefault="00660FA8" w:rsidP="003831A5">
            <w:pPr>
              <w:spacing w:before="60" w:line="240" w:lineRule="auto"/>
              <w:rPr>
                <w:rFonts w:ascii="Ubuntu Light" w:hAnsi="Ubuntu Light"/>
                <w:sz w:val="18"/>
              </w:rPr>
            </w:pPr>
            <w:r w:rsidRPr="00177275">
              <w:rPr>
                <w:rFonts w:ascii="Ubuntu Light" w:hAnsi="Ubuntu Light"/>
                <w:noProof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275">
              <w:rPr>
                <w:rFonts w:ascii="Ubuntu Light" w:hAnsi="Ubuntu Light"/>
                <w:noProof/>
                <w:sz w:val="18"/>
              </w:rPr>
              <w:instrText xml:space="preserve"> FORMTEXT </w:instrText>
            </w:r>
            <w:r w:rsidRPr="00177275">
              <w:rPr>
                <w:rFonts w:ascii="Ubuntu Light" w:hAnsi="Ubuntu Light"/>
                <w:noProof/>
                <w:sz w:val="18"/>
              </w:rPr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separate"/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t> </w:t>
            </w:r>
            <w:r w:rsidRPr="00177275">
              <w:rPr>
                <w:rFonts w:ascii="Ubuntu Light" w:hAnsi="Ubuntu Light"/>
                <w:noProof/>
                <w:sz w:val="18"/>
              </w:rPr>
              <w:fldChar w:fldCharType="end"/>
            </w:r>
          </w:p>
        </w:tc>
      </w:tr>
    </w:tbl>
    <w:p w14:paraId="77E2640F" w14:textId="77777777" w:rsidR="0096652B" w:rsidRPr="00177275" w:rsidRDefault="0096652B" w:rsidP="00034F53">
      <w:pPr>
        <w:spacing w:line="240" w:lineRule="auto"/>
        <w:ind w:left="-850" w:hanging="1"/>
        <w:rPr>
          <w:rFonts w:ascii="Ubuntu Light" w:hAnsi="Ubuntu Light"/>
          <w:sz w:val="8"/>
          <w:szCs w:val="8"/>
        </w:rPr>
      </w:pPr>
    </w:p>
    <w:p w14:paraId="4325815F" w14:textId="77777777" w:rsidR="00177275" w:rsidRDefault="00034F53" w:rsidP="00177275">
      <w:pPr>
        <w:pStyle w:val="Textkrper-Zeileneinzug"/>
        <w:ind w:left="0" w:right="-108" w:hanging="851"/>
        <w:rPr>
          <w:rFonts w:ascii="Ubuntu Light" w:hAnsi="Ubuntu Light"/>
          <w:b/>
          <w:sz w:val="18"/>
        </w:rPr>
      </w:pPr>
      <w:r w:rsidRPr="00177275">
        <w:rPr>
          <w:rFonts w:ascii="Ubuntu Light" w:hAnsi="Ubuntu Light"/>
          <w:b/>
          <w:sz w:val="18"/>
        </w:rPr>
        <w:t>Bitte dieses Formular senden an:</w:t>
      </w:r>
    </w:p>
    <w:p w14:paraId="10E0DEF9" w14:textId="77777777" w:rsidR="00FE64E5" w:rsidRPr="00177275" w:rsidRDefault="00FE64E5" w:rsidP="00177275">
      <w:pPr>
        <w:spacing w:line="240" w:lineRule="auto"/>
        <w:ind w:left="-851"/>
        <w:rPr>
          <w:rFonts w:ascii="Ubuntu Light" w:hAnsi="Ubuntu Light"/>
          <w:b/>
          <w:sz w:val="18"/>
        </w:rPr>
      </w:pPr>
      <w:r w:rsidRPr="00177275">
        <w:rPr>
          <w:rFonts w:ascii="Ubuntu Light" w:hAnsi="Ubuntu Light"/>
          <w:sz w:val="18"/>
        </w:rPr>
        <w:t>Schulgemeinde Kreuzlingen</w:t>
      </w:r>
    </w:p>
    <w:p w14:paraId="1DD6B88C" w14:textId="77777777" w:rsidR="00FE64E5" w:rsidRPr="00177275" w:rsidRDefault="00FE64E5" w:rsidP="00FE64E5">
      <w:pPr>
        <w:pStyle w:val="Textkrper-Zeileneinzug"/>
        <w:ind w:left="0" w:right="-108" w:hanging="851"/>
        <w:jc w:val="both"/>
        <w:rPr>
          <w:rFonts w:ascii="Ubuntu Light" w:hAnsi="Ubuntu Light"/>
          <w:sz w:val="18"/>
        </w:rPr>
      </w:pPr>
      <w:r w:rsidRPr="00177275">
        <w:rPr>
          <w:rFonts w:ascii="Ubuntu Light" w:hAnsi="Ubuntu Light"/>
          <w:sz w:val="18"/>
        </w:rPr>
        <w:t>Psychomotorik-Therapie</w:t>
      </w:r>
    </w:p>
    <w:p w14:paraId="51728E47" w14:textId="77777777" w:rsidR="00FE64E5" w:rsidRPr="00177275" w:rsidRDefault="00FE64E5" w:rsidP="00FE64E5">
      <w:pPr>
        <w:pStyle w:val="Textkrper-Zeileneinzug"/>
        <w:ind w:left="0" w:right="-108" w:hanging="851"/>
        <w:jc w:val="both"/>
        <w:rPr>
          <w:rFonts w:ascii="Ubuntu Light" w:hAnsi="Ubuntu Light"/>
          <w:sz w:val="18"/>
        </w:rPr>
      </w:pPr>
      <w:r w:rsidRPr="00177275">
        <w:rPr>
          <w:rFonts w:ascii="Ubuntu Light" w:hAnsi="Ubuntu Light"/>
          <w:sz w:val="18"/>
        </w:rPr>
        <w:t>Pestalozzistrasse 15</w:t>
      </w:r>
    </w:p>
    <w:p w14:paraId="32C91535" w14:textId="77777777" w:rsidR="00034F53" w:rsidRPr="00177275" w:rsidRDefault="00FE64E5" w:rsidP="00FE64E5">
      <w:pPr>
        <w:pStyle w:val="Textkrper-Zeileneinzug"/>
        <w:ind w:left="0" w:right="-108" w:hanging="851"/>
        <w:jc w:val="both"/>
        <w:rPr>
          <w:rFonts w:ascii="Ubuntu Light" w:hAnsi="Ubuntu Light"/>
          <w:sz w:val="18"/>
        </w:rPr>
      </w:pPr>
      <w:r w:rsidRPr="00177275">
        <w:rPr>
          <w:rFonts w:ascii="Ubuntu Light" w:hAnsi="Ubuntu Light"/>
          <w:sz w:val="18"/>
        </w:rPr>
        <w:t>8280 Kreuzlingen</w:t>
      </w:r>
      <w:r w:rsidR="003F641A" w:rsidRPr="00177275">
        <w:rPr>
          <w:rFonts w:ascii="Ubuntu Light" w:hAnsi="Ubuntu Light"/>
          <w:sz w:val="18"/>
        </w:rPr>
        <w:t xml:space="preserve"> oder per Mail: sekretariat@schulekreuzlingen.ch</w:t>
      </w:r>
    </w:p>
    <w:sectPr w:rsidR="00034F53" w:rsidRPr="00177275" w:rsidSect="001772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284" w:left="1701" w:header="850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A526" w14:textId="77777777" w:rsidR="003C62D7" w:rsidRDefault="003C62D7">
      <w:r>
        <w:separator/>
      </w:r>
    </w:p>
  </w:endnote>
  <w:endnote w:type="continuationSeparator" w:id="0">
    <w:p w14:paraId="52F73F72" w14:textId="77777777" w:rsidR="003C62D7" w:rsidRDefault="003C62D7">
      <w:r>
        <w:continuationSeparator/>
      </w:r>
    </w:p>
  </w:endnote>
  <w:endnote w:type="continuationNotice" w:id="1">
    <w:p w14:paraId="15811460" w14:textId="77777777" w:rsidR="003C62D7" w:rsidRDefault="003C62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39573" w14:textId="77777777" w:rsidR="00AD2C20" w:rsidRDefault="00AD2C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BFD9" w14:textId="77777777" w:rsidR="00AD2C20" w:rsidRDefault="00AD2C2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780F" w14:textId="77777777" w:rsidR="0060493E" w:rsidRDefault="0060493E">
    <w:pPr>
      <w:pStyle w:val="Fuzeile"/>
      <w:spacing w:line="360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6A1E" w14:textId="77777777" w:rsidR="003C62D7" w:rsidRDefault="003C62D7">
      <w:r>
        <w:separator/>
      </w:r>
    </w:p>
  </w:footnote>
  <w:footnote w:type="continuationSeparator" w:id="0">
    <w:p w14:paraId="32F7A302" w14:textId="77777777" w:rsidR="003C62D7" w:rsidRDefault="003C62D7">
      <w:r>
        <w:continuationSeparator/>
      </w:r>
    </w:p>
  </w:footnote>
  <w:footnote w:type="continuationNotice" w:id="1">
    <w:p w14:paraId="548A756B" w14:textId="77777777" w:rsidR="003C62D7" w:rsidRDefault="003C62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1A73" w14:textId="77777777" w:rsidR="00AD2C20" w:rsidRDefault="00AD2C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191" w14:textId="745508BC" w:rsidR="0060493E" w:rsidRDefault="00AD2C20" w:rsidP="000131FC">
    <w:pPr>
      <w:pStyle w:val="Kopfzeile"/>
      <w:spacing w:before="600"/>
      <w:ind w:left="-900"/>
      <w:jc w:val="right"/>
      <w:rPr>
        <w:rStyle w:val="Seitenzah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3D085B" wp14:editId="70317322">
          <wp:simplePos x="0" y="0"/>
          <wp:positionH relativeFrom="column">
            <wp:posOffset>4320540</wp:posOffset>
          </wp:positionH>
          <wp:positionV relativeFrom="paragraph">
            <wp:posOffset>-130175</wp:posOffset>
          </wp:positionV>
          <wp:extent cx="1619885" cy="646430"/>
          <wp:effectExtent l="0" t="0" r="0" b="1270"/>
          <wp:wrapNone/>
          <wp:docPr id="869801169" name="Grafik 869801169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226279" name="Grafik 1" descr="Ein Bild, das Text, Schrift, Grafiken, Grafikdesig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662126" w14:textId="77777777" w:rsidR="0060493E" w:rsidRDefault="0060493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C0BF" w14:textId="77777777" w:rsidR="0060493E" w:rsidRDefault="00177275" w:rsidP="00DB63E4">
    <w:pPr>
      <w:pStyle w:val="Kopfzeile"/>
      <w:tabs>
        <w:tab w:val="clear" w:pos="4536"/>
      </w:tabs>
      <w:spacing w:line="240" w:lineRule="auto"/>
      <w:jc w:val="right"/>
    </w:pPr>
    <w:r>
      <w:rPr>
        <w:noProof/>
      </w:rPr>
      <w:drawing>
        <wp:inline distT="0" distB="0" distL="0" distR="0" wp14:anchorId="63567C1E" wp14:editId="07E4863C">
          <wp:extent cx="1619885" cy="646430"/>
          <wp:effectExtent l="0" t="0" r="0" b="1270"/>
          <wp:docPr id="1618044990" name="Grafik 1618044990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226279" name="Grafik 1" descr="Ein Bild, das Text, Schrift, Grafiken, Grafikdesig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17C3"/>
    <w:multiLevelType w:val="hybridMultilevel"/>
    <w:tmpl w:val="72B4C8D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C2EA7"/>
    <w:multiLevelType w:val="hybridMultilevel"/>
    <w:tmpl w:val="13AE624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A0836"/>
    <w:multiLevelType w:val="hybridMultilevel"/>
    <w:tmpl w:val="7A6291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8589939">
    <w:abstractNumId w:val="2"/>
  </w:num>
  <w:num w:numId="2" w16cid:durableId="2062753344">
    <w:abstractNumId w:val="0"/>
  </w:num>
  <w:num w:numId="3" w16cid:durableId="233398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25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20"/>
    <w:rsid w:val="000131FC"/>
    <w:rsid w:val="0002764F"/>
    <w:rsid w:val="00034F53"/>
    <w:rsid w:val="00036B9E"/>
    <w:rsid w:val="00091F80"/>
    <w:rsid w:val="000B6531"/>
    <w:rsid w:val="000D641D"/>
    <w:rsid w:val="000D741D"/>
    <w:rsid w:val="000E1A77"/>
    <w:rsid w:val="00124E07"/>
    <w:rsid w:val="0016180F"/>
    <w:rsid w:val="00175E66"/>
    <w:rsid w:val="00177275"/>
    <w:rsid w:val="001C3E4E"/>
    <w:rsid w:val="001F7F2E"/>
    <w:rsid w:val="0020702C"/>
    <w:rsid w:val="00221023"/>
    <w:rsid w:val="00224EFA"/>
    <w:rsid w:val="00235194"/>
    <w:rsid w:val="0024164F"/>
    <w:rsid w:val="00264C80"/>
    <w:rsid w:val="002719A1"/>
    <w:rsid w:val="002A1E76"/>
    <w:rsid w:val="002A4859"/>
    <w:rsid w:val="002B02CD"/>
    <w:rsid w:val="00354FDA"/>
    <w:rsid w:val="0037366E"/>
    <w:rsid w:val="003831A5"/>
    <w:rsid w:val="003841F8"/>
    <w:rsid w:val="00384E68"/>
    <w:rsid w:val="00387892"/>
    <w:rsid w:val="003944AE"/>
    <w:rsid w:val="003C62D7"/>
    <w:rsid w:val="003D70AA"/>
    <w:rsid w:val="003F641A"/>
    <w:rsid w:val="0041432A"/>
    <w:rsid w:val="00417FC0"/>
    <w:rsid w:val="004351B2"/>
    <w:rsid w:val="004628E1"/>
    <w:rsid w:val="004954A7"/>
    <w:rsid w:val="004C15E9"/>
    <w:rsid w:val="004D3C4E"/>
    <w:rsid w:val="004D51C5"/>
    <w:rsid w:val="00501F79"/>
    <w:rsid w:val="0053074E"/>
    <w:rsid w:val="0053698C"/>
    <w:rsid w:val="005A2E2A"/>
    <w:rsid w:val="005A38F5"/>
    <w:rsid w:val="005A78EA"/>
    <w:rsid w:val="005B2B8F"/>
    <w:rsid w:val="005B3C77"/>
    <w:rsid w:val="005E07F4"/>
    <w:rsid w:val="005F12FB"/>
    <w:rsid w:val="0060493E"/>
    <w:rsid w:val="00624B8C"/>
    <w:rsid w:val="00635FE5"/>
    <w:rsid w:val="006455FA"/>
    <w:rsid w:val="00660FA8"/>
    <w:rsid w:val="006B1495"/>
    <w:rsid w:val="006B3953"/>
    <w:rsid w:val="006F644B"/>
    <w:rsid w:val="007228DC"/>
    <w:rsid w:val="007408AE"/>
    <w:rsid w:val="0075234D"/>
    <w:rsid w:val="0076276F"/>
    <w:rsid w:val="00817ED0"/>
    <w:rsid w:val="008328E1"/>
    <w:rsid w:val="00855AA6"/>
    <w:rsid w:val="008734A2"/>
    <w:rsid w:val="00892C61"/>
    <w:rsid w:val="00896F6B"/>
    <w:rsid w:val="008D0C12"/>
    <w:rsid w:val="008D1B9B"/>
    <w:rsid w:val="008D6D5D"/>
    <w:rsid w:val="008E5CD7"/>
    <w:rsid w:val="008E747C"/>
    <w:rsid w:val="00941744"/>
    <w:rsid w:val="0096652B"/>
    <w:rsid w:val="0099563E"/>
    <w:rsid w:val="009A28F6"/>
    <w:rsid w:val="00A11922"/>
    <w:rsid w:val="00A14AB9"/>
    <w:rsid w:val="00A37CDF"/>
    <w:rsid w:val="00A96591"/>
    <w:rsid w:val="00AD2C20"/>
    <w:rsid w:val="00AD477F"/>
    <w:rsid w:val="00B303AE"/>
    <w:rsid w:val="00B55241"/>
    <w:rsid w:val="00BE2453"/>
    <w:rsid w:val="00BE73BC"/>
    <w:rsid w:val="00C22737"/>
    <w:rsid w:val="00C51B64"/>
    <w:rsid w:val="00CA278E"/>
    <w:rsid w:val="00CD27C8"/>
    <w:rsid w:val="00D471EC"/>
    <w:rsid w:val="00D800AB"/>
    <w:rsid w:val="00D83B24"/>
    <w:rsid w:val="00D918BB"/>
    <w:rsid w:val="00DA3AF7"/>
    <w:rsid w:val="00DB63E4"/>
    <w:rsid w:val="00DC50D9"/>
    <w:rsid w:val="00DC6039"/>
    <w:rsid w:val="00DD4586"/>
    <w:rsid w:val="00E26B05"/>
    <w:rsid w:val="00E66126"/>
    <w:rsid w:val="00E75E6F"/>
    <w:rsid w:val="00E82E43"/>
    <w:rsid w:val="00E93709"/>
    <w:rsid w:val="00EC4771"/>
    <w:rsid w:val="00ED7B55"/>
    <w:rsid w:val="00F36031"/>
    <w:rsid w:val="00F45EF1"/>
    <w:rsid w:val="00FB0653"/>
    <w:rsid w:val="00FC036B"/>
    <w:rsid w:val="00FE4E14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5CCD728"/>
  <w15:docId w15:val="{6E51A6BD-342A-4191-BDFD-187B0D4A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60" w:lineRule="exact"/>
    </w:pPr>
    <w:rPr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20" w:lineRule="exact"/>
    </w:pPr>
    <w:rPr>
      <w:sz w:val="18"/>
    </w:rPr>
  </w:style>
  <w:style w:type="character" w:styleId="Seitenzahl">
    <w:name w:val="page number"/>
    <w:basedOn w:val="Absatz-Standardschriftart"/>
  </w:style>
  <w:style w:type="paragraph" w:customStyle="1" w:styleId="Betreffblock">
    <w:name w:val="Betreffblock"/>
    <w:basedOn w:val="Standard"/>
    <w:pPr>
      <w:spacing w:line="220" w:lineRule="exact"/>
      <w:ind w:right="-68"/>
    </w:pPr>
    <w:rPr>
      <w:rFonts w:cs="Arial"/>
      <w:sz w:val="18"/>
    </w:rPr>
  </w:style>
  <w:style w:type="paragraph" w:customStyle="1" w:styleId="Fusszeile1">
    <w:name w:val="Fusszeile1"/>
    <w:basedOn w:val="Standard"/>
    <w:pPr>
      <w:spacing w:line="220" w:lineRule="exact"/>
    </w:pPr>
    <w:rPr>
      <w:sz w:val="18"/>
    </w:rPr>
  </w:style>
  <w:style w:type="paragraph" w:customStyle="1" w:styleId="CIKopfzeile2">
    <w:name w:val="CIKopfzeile2"/>
    <w:basedOn w:val="Standard"/>
    <w:pPr>
      <w:spacing w:line="260" w:lineRule="exact"/>
    </w:pPr>
    <w:rPr>
      <w:sz w:val="20"/>
    </w:rPr>
  </w:style>
  <w:style w:type="paragraph" w:customStyle="1" w:styleId="CIKopfzeile1">
    <w:name w:val="CIKopfzeile1"/>
    <w:basedOn w:val="Standard"/>
    <w:pPr>
      <w:spacing w:line="260" w:lineRule="exact"/>
    </w:pPr>
    <w:rPr>
      <w:b/>
      <w:sz w:val="20"/>
    </w:rPr>
  </w:style>
  <w:style w:type="paragraph" w:customStyle="1" w:styleId="CIPostabsenderzeile">
    <w:name w:val="CIPostabsenderzeile"/>
    <w:basedOn w:val="Standard"/>
    <w:pPr>
      <w:spacing w:line="160" w:lineRule="exact"/>
    </w:pPr>
    <w:rPr>
      <w:rFonts w:cs="Arial"/>
      <w:sz w:val="13"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styleId="Sprechblasentext">
    <w:name w:val="Balloon Text"/>
    <w:basedOn w:val="Standard"/>
    <w:semiHidden/>
    <w:rsid w:val="00B303AE"/>
    <w:rPr>
      <w:rFonts w:ascii="Tahoma" w:hAnsi="Tahoma" w:cs="Tahoma"/>
      <w:sz w:val="16"/>
      <w:szCs w:val="16"/>
    </w:rPr>
  </w:style>
  <w:style w:type="paragraph" w:customStyle="1" w:styleId="CIberschrift">
    <w:name w:val="CIÜberschrift"/>
    <w:basedOn w:val="berschrift1"/>
  </w:style>
  <w:style w:type="paragraph" w:styleId="Textkrper-Zeileneinzug">
    <w:name w:val="Body Text Indent"/>
    <w:basedOn w:val="Standard"/>
    <w:link w:val="Textkrper-ZeileneinzugZchn"/>
    <w:rsid w:val="003D70AA"/>
    <w:pPr>
      <w:tabs>
        <w:tab w:val="left" w:pos="6660"/>
      </w:tabs>
      <w:spacing w:line="240" w:lineRule="auto"/>
      <w:ind w:left="-360"/>
    </w:pPr>
    <w:rPr>
      <w:rFonts w:ascii="Times New Roman" w:hAnsi="Times New Roman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D70AA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nedrive\OneDrive%20-%20Schule%20Kreuzlingen\SV-Pr&#228;sidium\2_Schule\2.3_F&#246;rdermassnahmen\2.3.1_Logop&#228;die_Psychomotorik\2.3.1.3_Vorlagen\Anmeldeformular\Anmeldeformular_Psychomotorik_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F0AA407FF7D04DB1E55A784950776E" ma:contentTypeVersion="19" ma:contentTypeDescription="Ein neues Dokument erstellen." ma:contentTypeScope="" ma:versionID="ec45cda3cea4588813a83d31ec6862d3">
  <xsd:schema xmlns:xsd="http://www.w3.org/2001/XMLSchema" xmlns:xs="http://www.w3.org/2001/XMLSchema" xmlns:p="http://schemas.microsoft.com/office/2006/metadata/properties" xmlns:ns2="5df252da-9ca8-4084-9bf9-6c10036e656f" xmlns:ns3="f8f2e87b-d128-4fa1-9454-289f2ba9c573" targetNamespace="http://schemas.microsoft.com/office/2006/metadata/properties" ma:root="true" ma:fieldsID="4402b68b57d6cdc6da2bd66d057fbc8a" ns2:_="" ns3:_="">
    <xsd:import namespace="5df252da-9ca8-4084-9bf9-6c10036e656f"/>
    <xsd:import namespace="f8f2e87b-d128-4fa1-9454-289f2ba9c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erh_x00f6_deabgesen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52da-9ca8-4084-9bf9-6c10036e6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2b5bb65-04e8-4261-8f79-7f6b9d3fe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rh_x00f6_deabgesenget" ma:index="26" nillable="true" ma:displayName="Berhöde abgesenget" ma:default="0" ma:format="Dropdown" ma:internalName="Berh_x00f6_deabgeseng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e87b-d128-4fa1-9454-289f2ba9c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f8a074-f88b-4e56-b7b4-e998dfab334c}" ma:internalName="TaxCatchAll" ma:showField="CatchAllData" ma:web="f8f2e87b-d128-4fa1-9454-289f2ba9c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2e87b-d128-4fa1-9454-289f2ba9c573" xsi:nil="true"/>
    <lcf76f155ced4ddcb4097134ff3c332f xmlns="5df252da-9ca8-4084-9bf9-6c10036e656f">
      <Terms xmlns="http://schemas.microsoft.com/office/infopath/2007/PartnerControls"/>
    </lcf76f155ced4ddcb4097134ff3c332f>
    <Berh_x00f6_deabgesenget xmlns="5df252da-9ca8-4084-9bf9-6c10036e656f">false</Berh_x00f6_deabgesenge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A4B92-74EE-41AE-9CB7-F8A297CDD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252da-9ca8-4084-9bf9-6c10036e656f"/>
    <ds:schemaRef ds:uri="f8f2e87b-d128-4fa1-9454-289f2ba9c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7D30D-9693-43E7-981F-EF12AD5D7B53}">
  <ds:schemaRefs>
    <ds:schemaRef ds:uri="http://schemas.microsoft.com/office/2006/metadata/properties"/>
    <ds:schemaRef ds:uri="http://schemas.microsoft.com/office/infopath/2007/PartnerControls"/>
    <ds:schemaRef ds:uri="f8f2e87b-d128-4fa1-9454-289f2ba9c573"/>
    <ds:schemaRef ds:uri="5df252da-9ca8-4084-9bf9-6c10036e656f"/>
  </ds:schemaRefs>
</ds:datastoreItem>
</file>

<file path=customXml/itemProps3.xml><?xml version="1.0" encoding="utf-8"?>
<ds:datastoreItem xmlns:ds="http://schemas.openxmlformats.org/officeDocument/2006/customXml" ds:itemID="{B505BBA7-D946-45CD-A1A5-EED36E6C7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Anmeldeformular_Psychomotorik_neu</Template>
  <TotalTime>0</TotalTime>
  <Pages>2</Pages>
  <Words>560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Absenderzeile1Text</vt:lpstr>
    </vt:vector>
  </TitlesOfParts>
  <Company>Kanton Thurgau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Absenderzeile1Text</dc:title>
  <dc:creator>Karin Hauser</dc:creator>
  <cp:lastModifiedBy>Karin Hauser</cp:lastModifiedBy>
  <cp:revision>4</cp:revision>
  <cp:lastPrinted>2020-06-16T14:04:00Z</cp:lastPrinted>
  <dcterms:created xsi:type="dcterms:W3CDTF">2025-03-07T13:39:00Z</dcterms:created>
  <dcterms:modified xsi:type="dcterms:W3CDTF">2025-03-07T13:42:00Z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COO.2103.100.8.975952</vt:lpwstr>
  </property>
  <property fmtid="{D5CDD505-2E9C-101B-9397-08002B2CF9AE}" pid="3" name="FSC#FSCIBISDOCPROPS@15.1400:Objectname">
    <vt:lpwstr>Anmeldeformular_Logopädie_NEU</vt:lpwstr>
  </property>
  <property fmtid="{D5CDD505-2E9C-101B-9397-08002B2CF9AE}" pid="4" name="FSC#FSCIBISDOCPROPS@15.1400:Subject">
    <vt:lpwstr>Nicht verfügbar</vt:lpwstr>
  </property>
  <property fmtid="{D5CDD505-2E9C-101B-9397-08002B2CF9AE}" pid="5" name="FSC#FSCIBISDOCPROPS@15.1400:Owner">
    <vt:lpwstr>Berger ALT, Kathrin</vt:lpwstr>
  </property>
  <property fmtid="{D5CDD505-2E9C-101B-9397-08002B2CF9AE}" pid="6" name="FSC#FSCIBISDOCPROPS@15.1400:OwnerAbbreviation">
    <vt:lpwstr/>
  </property>
  <property fmtid="{D5CDD505-2E9C-101B-9397-08002B2CF9AE}" pid="7" name="FSC#FSCIBISDOCPROPS@15.1400:GroupShortName">
    <vt:lpwstr>AVK_SPB</vt:lpwstr>
  </property>
  <property fmtid="{D5CDD505-2E9C-101B-9397-08002B2CF9AE}" pid="8" name="FSC#FSCIBISDOCPROPS@15.1400:TopLevelSubfileName">
    <vt:lpwstr>Anmeldeformulare (007)</vt:lpwstr>
  </property>
  <property fmtid="{D5CDD505-2E9C-101B-9397-08002B2CF9AE}" pid="9" name="FSC#FSCIBISDOCPROPS@15.1400:TopLevelSubfileNumber">
    <vt:lpwstr>7</vt:lpwstr>
  </property>
  <property fmtid="{D5CDD505-2E9C-101B-9397-08002B2CF9AE}" pid="10" name="FSC#FSCIBISDOCPROPS@15.1400:TitleSubFile">
    <vt:lpwstr>Anmeldeformulare</vt:lpwstr>
  </property>
  <property fmtid="{D5CDD505-2E9C-101B-9397-08002B2CF9AE}" pid="11" name="FSC#FSCIBISDOCPROPS@15.1400:TopLevelDossierName">
    <vt:lpwstr>5634/2006/AVK Administration</vt:lpwstr>
  </property>
  <property fmtid="{D5CDD505-2E9C-101B-9397-08002B2CF9AE}" pid="12" name="FSC#FSCIBISDOCPROPS@15.1400:TopLevelDossierNumber">
    <vt:lpwstr>5634</vt:lpwstr>
  </property>
  <property fmtid="{D5CDD505-2E9C-101B-9397-08002B2CF9AE}" pid="13" name="FSC#FSCIBISDOCPROPS@15.1400:TopLevelDossierYear">
    <vt:lpwstr>2006</vt:lpwstr>
  </property>
  <property fmtid="{D5CDD505-2E9C-101B-9397-08002B2CF9AE}" pid="14" name="FSC#FSCIBISDOCPROPS@15.1400:TopLevelDossierTitel">
    <vt:lpwstr>Administration</vt:lpwstr>
  </property>
  <property fmtid="{D5CDD505-2E9C-101B-9397-08002B2CF9AE}" pid="15" name="FSC#FSCIBISDOCPROPS@15.1400:TopLevelDossierRespOrgShortname">
    <vt:lpwstr>AVK</vt:lpwstr>
  </property>
  <property fmtid="{D5CDD505-2E9C-101B-9397-08002B2CF9AE}" pid="16" name="FSC#FSCIBISDOCPROPS@15.1400:TopLevelDossierResponsible">
    <vt:lpwstr>Kaufmann, Isabelle</vt:lpwstr>
  </property>
  <property fmtid="{D5CDD505-2E9C-101B-9397-08002B2CF9AE}" pid="17" name="FSC#FSCIBISDOCPROPS@15.1400:TopLevelSubjectGroupPosNumber">
    <vt:lpwstr>10.04.04</vt:lpwstr>
  </property>
  <property fmtid="{D5CDD505-2E9C-101B-9397-08002B2CF9AE}" pid="18" name="FSC#FSCIBISDOCPROPS@15.1400:RRBNumber">
    <vt:lpwstr>Nicht verfügbar</vt:lpwstr>
  </property>
  <property fmtid="{D5CDD505-2E9C-101B-9397-08002B2CF9AE}" pid="19" name="FSC#FSCIBISDOCPROPS@15.1400:RRSessionDate">
    <vt:lpwstr>Nicht verfügbar</vt:lpwstr>
  </property>
  <property fmtid="{D5CDD505-2E9C-101B-9397-08002B2CF9AE}" pid="20" name="FSC#COOELAK@1.1001:Subject">
    <vt:lpwstr/>
  </property>
  <property fmtid="{D5CDD505-2E9C-101B-9397-08002B2CF9AE}" pid="21" name="FSC#COOELAK@1.1001:FileReference">
    <vt:lpwstr>5634/2006/AVK Administration</vt:lpwstr>
  </property>
  <property fmtid="{D5CDD505-2E9C-101B-9397-08002B2CF9AE}" pid="22" name="FSC#COOELAK@1.1001:FileRefYear">
    <vt:lpwstr>2006</vt:lpwstr>
  </property>
  <property fmtid="{D5CDD505-2E9C-101B-9397-08002B2CF9AE}" pid="23" name="FSC#COOELAK@1.1001:FileRefOrdinal">
    <vt:lpwstr>5634</vt:lpwstr>
  </property>
  <property fmtid="{D5CDD505-2E9C-101B-9397-08002B2CF9AE}" pid="24" name="FSC#COOELAK@1.1001:FileRefOU">
    <vt:lpwstr/>
  </property>
  <property fmtid="{D5CDD505-2E9C-101B-9397-08002B2CF9AE}" pid="25" name="FSC#COOELAK@1.1001:Organization">
    <vt:lpwstr/>
  </property>
  <property fmtid="{D5CDD505-2E9C-101B-9397-08002B2CF9AE}" pid="26" name="FSC#COOELAK@1.1001:Owner">
    <vt:lpwstr> Berger ALT</vt:lpwstr>
  </property>
  <property fmtid="{D5CDD505-2E9C-101B-9397-08002B2CF9AE}" pid="27" name="FSC#COOELAK@1.1001:OwnerExtension">
    <vt:lpwstr>+41 52 724 22 76</vt:lpwstr>
  </property>
  <property fmtid="{D5CDD505-2E9C-101B-9397-08002B2CF9AE}" pid="28" name="FSC#COOELAK@1.1001:OwnerFaxExtension">
    <vt:lpwstr/>
  </property>
  <property fmtid="{D5CDD505-2E9C-101B-9397-08002B2CF9AE}" pid="29" name="FSC#COOELAK@1.1001:DispatchedBy">
    <vt:lpwstr/>
  </property>
  <property fmtid="{D5CDD505-2E9C-101B-9397-08002B2CF9AE}" pid="30" name="FSC#COOELAK@1.1001:DispatchedAt">
    <vt:lpwstr/>
  </property>
  <property fmtid="{D5CDD505-2E9C-101B-9397-08002B2CF9AE}" pid="31" name="FSC#COOELAK@1.1001:ApprovedBy">
    <vt:lpwstr/>
  </property>
  <property fmtid="{D5CDD505-2E9C-101B-9397-08002B2CF9AE}" pid="32" name="FSC#COOELAK@1.1001:ApprovedAt">
    <vt:lpwstr/>
  </property>
  <property fmtid="{D5CDD505-2E9C-101B-9397-08002B2CF9AE}" pid="33" name="FSC#COOELAK@1.1001:Department">
    <vt:lpwstr>AVK Abteilung Schulpsychologie und Schulberatung (AVK_SPB)</vt:lpwstr>
  </property>
  <property fmtid="{D5CDD505-2E9C-101B-9397-08002B2CF9AE}" pid="34" name="FSC#COOELAK@1.1001:CreatedAt">
    <vt:lpwstr>04.09.2007 13:30:25</vt:lpwstr>
  </property>
  <property fmtid="{D5CDD505-2E9C-101B-9397-08002B2CF9AE}" pid="35" name="FSC#COOELAK@1.1001:OU">
    <vt:lpwstr>AVK Abteilung Schulpsychologie und Schulberatung (AVK_SPB)</vt:lpwstr>
  </property>
  <property fmtid="{D5CDD505-2E9C-101B-9397-08002B2CF9AE}" pid="36" name="FSC#COOELAK@1.1001:Priority">
    <vt:lpwstr/>
  </property>
  <property fmtid="{D5CDD505-2E9C-101B-9397-08002B2CF9AE}" pid="37" name="FSC#COOELAK@1.1001:ObjBarCode">
    <vt:lpwstr>*COO.2103.100.8.975952*</vt:lpwstr>
  </property>
  <property fmtid="{D5CDD505-2E9C-101B-9397-08002B2CF9AE}" pid="38" name="FSC#COOELAK@1.1001:RefBarCode">
    <vt:lpwstr>*Anmeldeformular_Logopädie_NEU*</vt:lpwstr>
  </property>
  <property fmtid="{D5CDD505-2E9C-101B-9397-08002B2CF9AE}" pid="39" name="FSC#COOELAK@1.1001:FileRefBarCode">
    <vt:lpwstr>*5634/2006/AVK Administration*</vt:lpwstr>
  </property>
  <property fmtid="{D5CDD505-2E9C-101B-9397-08002B2CF9AE}" pid="40" name="FSC#COOELAK@1.1001:ExternalRef">
    <vt:lpwstr/>
  </property>
  <property fmtid="{D5CDD505-2E9C-101B-9397-08002B2CF9AE}" pid="41" name="FSC#COOELAK@1.1001:IncomingNumber">
    <vt:lpwstr/>
  </property>
  <property fmtid="{D5CDD505-2E9C-101B-9397-08002B2CF9AE}" pid="42" name="FSC#COOELAK@1.1001:IncomingSubject">
    <vt:lpwstr/>
  </property>
  <property fmtid="{D5CDD505-2E9C-101B-9397-08002B2CF9AE}" pid="43" name="FSC#COOELAK@1.1001:ProcessResponsible">
    <vt:lpwstr/>
  </property>
  <property fmtid="{D5CDD505-2E9C-101B-9397-08002B2CF9AE}" pid="44" name="FSC#COOELAK@1.1001:ProcessResponsiblePhone">
    <vt:lpwstr/>
  </property>
  <property fmtid="{D5CDD505-2E9C-101B-9397-08002B2CF9AE}" pid="45" name="FSC#COOELAK@1.1001:ProcessResponsibleMail">
    <vt:lpwstr/>
  </property>
  <property fmtid="{D5CDD505-2E9C-101B-9397-08002B2CF9AE}" pid="46" name="FSC#COOELAK@1.1001:ProcessResponsibleFax">
    <vt:lpwstr/>
  </property>
  <property fmtid="{D5CDD505-2E9C-101B-9397-08002B2CF9AE}" pid="47" name="FSC#COOELAK@1.1001:ApproverFirstName">
    <vt:lpwstr/>
  </property>
  <property fmtid="{D5CDD505-2E9C-101B-9397-08002B2CF9AE}" pid="48" name="FSC#COOELAK@1.1001:ApproverSurName">
    <vt:lpwstr/>
  </property>
  <property fmtid="{D5CDD505-2E9C-101B-9397-08002B2CF9AE}" pid="49" name="FSC#COOELAK@1.1001:ApproverTitle">
    <vt:lpwstr/>
  </property>
  <property fmtid="{D5CDD505-2E9C-101B-9397-08002B2CF9AE}" pid="50" name="FSC#COOELAK@1.1001:ExternalDate">
    <vt:lpwstr/>
  </property>
  <property fmtid="{D5CDD505-2E9C-101B-9397-08002B2CF9AE}" pid="51" name="FSC#COOELAK@1.1001:SettlementApprovedAt">
    <vt:lpwstr/>
  </property>
  <property fmtid="{D5CDD505-2E9C-101B-9397-08002B2CF9AE}" pid="52" name="FSC#COOELAK@1.1001:BaseNumber">
    <vt:lpwstr/>
  </property>
  <property fmtid="{D5CDD505-2E9C-101B-9397-08002B2CF9AE}" pid="53" name="FSC#ELAKGOV@1.1001:PersonalSubjGender">
    <vt:lpwstr/>
  </property>
  <property fmtid="{D5CDD505-2E9C-101B-9397-08002B2CF9AE}" pid="54" name="FSC#ELAKGOV@1.1001:PersonalSubjFirstName">
    <vt:lpwstr/>
  </property>
  <property fmtid="{D5CDD505-2E9C-101B-9397-08002B2CF9AE}" pid="55" name="FSC#ELAKGOV@1.1001:PersonalSubjSurName">
    <vt:lpwstr/>
  </property>
  <property fmtid="{D5CDD505-2E9C-101B-9397-08002B2CF9AE}" pid="56" name="FSC#ELAKGOV@1.1001:PersonalSubjSalutation">
    <vt:lpwstr/>
  </property>
  <property fmtid="{D5CDD505-2E9C-101B-9397-08002B2CF9AE}" pid="57" name="FSC#ELAKGOV@1.1001:PersonalSubjAddress">
    <vt:lpwstr/>
  </property>
  <property fmtid="{D5CDD505-2E9C-101B-9397-08002B2CF9AE}" pid="58" name="ContentTypeId">
    <vt:lpwstr>0x010100A0F0AA407FF7D04DB1E55A784950776E</vt:lpwstr>
  </property>
  <property fmtid="{D5CDD505-2E9C-101B-9397-08002B2CF9AE}" pid="59" name="MediaServiceImageTags">
    <vt:lpwstr/>
  </property>
</Properties>
</file>